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8BC" w:rsidRDefault="00AE2EB8">
      <w:r>
        <w:rPr>
          <w:noProof/>
          <w:lang w:eastAsia="nb-NO"/>
        </w:rPr>
        <w:drawing>
          <wp:inline distT="0" distB="0" distL="0" distR="0">
            <wp:extent cx="4276725" cy="2676525"/>
            <wp:effectExtent l="0" t="0" r="9525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EB8" w:rsidRDefault="00AE2EB8"/>
    <w:p w:rsidR="00AE2EB8" w:rsidRDefault="00AE2EB8">
      <w:r>
        <w:rPr>
          <w:noProof/>
          <w:lang w:eastAsia="nb-NO"/>
        </w:rPr>
        <w:drawing>
          <wp:inline distT="0" distB="0" distL="0" distR="0">
            <wp:extent cx="2543175" cy="3562350"/>
            <wp:effectExtent l="0" t="0" r="9525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2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799"/>
    <w:rsid w:val="001D1799"/>
    <w:rsid w:val="00AD58BC"/>
    <w:rsid w:val="00AE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C49711B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Bjørn Einar Andersen</dc:creator>
  <cp:keywords/>
  <dc:description/>
  <cp:lastModifiedBy>Bjørn Einar Andersen</cp:lastModifiedBy>
  <cp:revision>2</cp:revision>
  <dcterms:created xsi:type="dcterms:W3CDTF">2018-01-22T15:11:00Z</dcterms:created>
  <dcterms:modified xsi:type="dcterms:W3CDTF">2018-01-22T15:12:00Z</dcterms:modified>
</cp:coreProperties>
</file>